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银川综合保税区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3477834"/>
    <w:rsid w:val="297B7756"/>
    <w:rsid w:val="2F433DD0"/>
    <w:rsid w:val="331C32A4"/>
    <w:rsid w:val="37D41DF9"/>
    <w:rsid w:val="3C801CA0"/>
    <w:rsid w:val="46332753"/>
    <w:rsid w:val="67251571"/>
    <w:rsid w:val="694E758E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2020-01-03T00:56:48Z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